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75A9" w:rsidRDefault="00A375A9" w:rsidP="00A375A9">
      <w:pPr>
        <w:pStyle w:val="Nzev"/>
      </w:pPr>
      <w:r>
        <w:t>Žádost o odklad povinné školní docházky</w:t>
      </w:r>
    </w:p>
    <w:p w:rsidR="00A375A9" w:rsidRDefault="00A375A9" w:rsidP="00A375A9">
      <w:r>
        <w:t xml:space="preserve">                                    </w:t>
      </w:r>
    </w:p>
    <w:p w:rsidR="00A375A9" w:rsidRDefault="00A375A9" w:rsidP="00A375A9">
      <w:pPr>
        <w:pStyle w:val="Nadpis2"/>
      </w:pPr>
      <w:r>
        <w:t>Žádost o odklad povinné školní docházky pro:</w:t>
      </w:r>
    </w:p>
    <w:p w:rsidR="00A375A9" w:rsidRDefault="00A375A9" w:rsidP="00A375A9"/>
    <w:p w:rsidR="00A375A9" w:rsidRDefault="00A375A9" w:rsidP="00A375A9">
      <w:r>
        <w:t xml:space="preserve">Jméno a příjmení </w:t>
      </w:r>
      <w:proofErr w:type="gramStart"/>
      <w:r>
        <w:t>dítěte: .............................................................................................................</w:t>
      </w:r>
      <w:proofErr w:type="gramEnd"/>
    </w:p>
    <w:p w:rsidR="00A375A9" w:rsidRDefault="00A375A9" w:rsidP="00A375A9"/>
    <w:p w:rsidR="00A375A9" w:rsidRDefault="00A375A9" w:rsidP="00A375A9">
      <w:r>
        <w:t>Datum narození: …………………</w:t>
      </w:r>
      <w:proofErr w:type="gramStart"/>
      <w:r>
        <w:t>….........................................................................................</w:t>
      </w:r>
      <w:proofErr w:type="gramEnd"/>
    </w:p>
    <w:p w:rsidR="00A375A9" w:rsidRDefault="00A375A9" w:rsidP="00A375A9"/>
    <w:p w:rsidR="00A375A9" w:rsidRDefault="00A375A9" w:rsidP="00A375A9">
      <w:r>
        <w:t>Místo trvalého pobytu: …………………</w:t>
      </w:r>
      <w:proofErr w:type="gramStart"/>
      <w:r>
        <w:t>…................................................................................</w:t>
      </w:r>
      <w:proofErr w:type="gramEnd"/>
    </w:p>
    <w:p w:rsidR="00A375A9" w:rsidRDefault="00A375A9" w:rsidP="00A375A9"/>
    <w:p w:rsidR="00A375A9" w:rsidRDefault="00A375A9" w:rsidP="00A375A9"/>
    <w:p w:rsidR="00A375A9" w:rsidRDefault="00A375A9" w:rsidP="00A375A9">
      <w:r>
        <w:t>Zákonný zástupce dítěte:</w:t>
      </w:r>
    </w:p>
    <w:p w:rsidR="00A375A9" w:rsidRDefault="00A375A9" w:rsidP="00A375A9"/>
    <w:p w:rsidR="00A375A9" w:rsidRDefault="00A375A9" w:rsidP="00A375A9">
      <w:r>
        <w:t>Jméno a příjmení: …………………</w:t>
      </w:r>
      <w:proofErr w:type="gramStart"/>
      <w:r>
        <w:t>….......................................................................................</w:t>
      </w:r>
      <w:proofErr w:type="gramEnd"/>
    </w:p>
    <w:p w:rsidR="00A375A9" w:rsidRDefault="00A375A9" w:rsidP="00A375A9"/>
    <w:p w:rsidR="00A375A9" w:rsidRDefault="00A375A9" w:rsidP="00A375A9">
      <w:r>
        <w:t>Datum narození: …………………</w:t>
      </w:r>
      <w:proofErr w:type="gramStart"/>
      <w:r>
        <w:t>….........................................................................................</w:t>
      </w:r>
      <w:proofErr w:type="gramEnd"/>
    </w:p>
    <w:p w:rsidR="00A375A9" w:rsidRDefault="00A375A9" w:rsidP="00A375A9"/>
    <w:p w:rsidR="00A375A9" w:rsidRDefault="00A375A9" w:rsidP="00A375A9">
      <w:r>
        <w:t>Místo trvalého pobytu: ………………</w:t>
      </w:r>
      <w:proofErr w:type="gramStart"/>
      <w:r>
        <w:t>… ..................................................................................</w:t>
      </w:r>
      <w:proofErr w:type="gramEnd"/>
    </w:p>
    <w:p w:rsidR="00A375A9" w:rsidRDefault="00A375A9" w:rsidP="00A375A9"/>
    <w:p w:rsidR="00A375A9" w:rsidRDefault="00A375A9" w:rsidP="00A375A9"/>
    <w:p w:rsidR="00A375A9" w:rsidRDefault="00A375A9" w:rsidP="00A375A9"/>
    <w:p w:rsidR="00A375A9" w:rsidRDefault="00A375A9" w:rsidP="00A375A9"/>
    <w:p w:rsidR="00A375A9" w:rsidRDefault="00A375A9" w:rsidP="00A375A9"/>
    <w:p w:rsidR="00A375A9" w:rsidRPr="00A375A9" w:rsidRDefault="00A375A9" w:rsidP="00A375A9">
      <w:pPr>
        <w:rPr>
          <w:b/>
        </w:rPr>
      </w:pPr>
      <w:r w:rsidRPr="00A375A9">
        <w:rPr>
          <w:b/>
        </w:rPr>
        <w:t>Žádám o odklad povinné ško</w:t>
      </w:r>
      <w:r w:rsidR="00E85F76">
        <w:rPr>
          <w:b/>
        </w:rPr>
        <w:t>lní docházky pro školní rok</w:t>
      </w:r>
      <w:r w:rsidR="00355127">
        <w:rPr>
          <w:b/>
        </w:rPr>
        <w:t xml:space="preserve"> 2023/2024</w:t>
      </w:r>
      <w:bookmarkStart w:id="0" w:name="_GoBack"/>
      <w:bookmarkEnd w:id="0"/>
      <w:r w:rsidR="00B82D37">
        <w:rPr>
          <w:b/>
        </w:rPr>
        <w:t xml:space="preserve"> </w:t>
      </w:r>
      <w:r w:rsidRPr="00A375A9">
        <w:rPr>
          <w:b/>
        </w:rPr>
        <w:t>pro svého syna/svou dceru</w:t>
      </w:r>
    </w:p>
    <w:p w:rsidR="00A375A9" w:rsidRPr="00A375A9" w:rsidRDefault="00A375A9" w:rsidP="00A375A9">
      <w:pPr>
        <w:rPr>
          <w:b/>
        </w:rPr>
      </w:pPr>
    </w:p>
    <w:p w:rsidR="00A375A9" w:rsidRDefault="00A375A9" w:rsidP="00A375A9">
      <w:r>
        <w:t>z </w:t>
      </w:r>
      <w:proofErr w:type="gramStart"/>
      <w:r>
        <w:t>důvodu ...............................................................................................................................................</w:t>
      </w:r>
      <w:proofErr w:type="gramEnd"/>
    </w:p>
    <w:p w:rsidR="00A375A9" w:rsidRDefault="00A375A9" w:rsidP="00A375A9"/>
    <w:p w:rsidR="00A375A9" w:rsidRDefault="00A375A9" w:rsidP="00A375A9">
      <w:r>
        <w:t>................................................................................................................................................................</w:t>
      </w:r>
    </w:p>
    <w:p w:rsidR="00A375A9" w:rsidRDefault="00A375A9" w:rsidP="00A375A9"/>
    <w:p w:rsidR="00A375A9" w:rsidRDefault="00A375A9" w:rsidP="00A375A9">
      <w:r>
        <w:t>………………………………………………………………………………………………………...</w:t>
      </w:r>
    </w:p>
    <w:p w:rsidR="00A375A9" w:rsidRDefault="00A375A9" w:rsidP="00A375A9"/>
    <w:p w:rsidR="00A375A9" w:rsidRDefault="00A375A9" w:rsidP="00A375A9">
      <w:r>
        <w:t>Přílohy:</w:t>
      </w:r>
    </w:p>
    <w:p w:rsidR="00A375A9" w:rsidRDefault="00A375A9" w:rsidP="00A375A9"/>
    <w:p w:rsidR="00A375A9" w:rsidRDefault="00A375A9" w:rsidP="00A375A9">
      <w:r>
        <w:t>Doporučení příslušného školského poradenského zařízení</w:t>
      </w:r>
    </w:p>
    <w:p w:rsidR="00A375A9" w:rsidRDefault="00A375A9" w:rsidP="00A375A9">
      <w:r>
        <w:t>Doporučení odborného lékaře</w:t>
      </w:r>
    </w:p>
    <w:p w:rsidR="00A375A9" w:rsidRDefault="00A375A9" w:rsidP="00A375A9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375A9" w:rsidRDefault="00A375A9" w:rsidP="00A375A9"/>
    <w:p w:rsidR="00A375A9" w:rsidRDefault="00A375A9" w:rsidP="00A375A9">
      <w:r>
        <w:t>V Praze dne …………………</w:t>
      </w:r>
      <w:proofErr w:type="gramStart"/>
      <w:r>
        <w:t>…                                 …</w:t>
      </w:r>
      <w:proofErr w:type="gramEnd"/>
      <w:r>
        <w:t>……………………………………</w:t>
      </w:r>
    </w:p>
    <w:p w:rsidR="00A375A9" w:rsidRPr="00A375A9" w:rsidRDefault="00A375A9" w:rsidP="00A375A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podpis zákonného zástupce</w:t>
      </w:r>
    </w:p>
    <w:sectPr w:rsidR="00A375A9" w:rsidRPr="00A375A9" w:rsidSect="004F5502">
      <w:headerReference w:type="default" r:id="rId7"/>
      <w:footerReference w:type="default" r:id="rId8"/>
      <w:type w:val="continuous"/>
      <w:pgSz w:w="11906" w:h="16838" w:code="9"/>
      <w:pgMar w:top="1418" w:right="849" w:bottom="1418" w:left="1418" w:header="708" w:footer="708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3816" w:rsidRDefault="00FD3816">
      <w:r>
        <w:separator/>
      </w:r>
    </w:p>
  </w:endnote>
  <w:endnote w:type="continuationSeparator" w:id="0">
    <w:p w:rsidR="00FD3816" w:rsidRDefault="00FD38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0D74" w:rsidRDefault="00310D74" w:rsidP="00F20A63">
    <w:pPr>
      <w:pStyle w:val="Zpat"/>
      <w:pBdr>
        <w:top w:val="thinThickSmallGap" w:sz="24" w:space="1" w:color="622423"/>
      </w:pBdr>
      <w:tabs>
        <w:tab w:val="clear" w:pos="4536"/>
        <w:tab w:val="clear" w:pos="9072"/>
        <w:tab w:val="right" w:pos="9639"/>
      </w:tabs>
      <w:jc w:val="center"/>
      <w:rPr>
        <w:rFonts w:ascii="Cambria" w:hAnsi="Cambria"/>
      </w:rPr>
    </w:pPr>
    <w:r>
      <w:rPr>
        <w:rFonts w:ascii="Cambria" w:hAnsi="Cambria"/>
      </w:rPr>
      <w:t>Bankov</w:t>
    </w:r>
    <w:r w:rsidR="00B6548B">
      <w:rPr>
        <w:rFonts w:ascii="Cambria" w:hAnsi="Cambria"/>
      </w:rPr>
      <w:t>ní spojení: Česká spořitelna a.</w:t>
    </w:r>
    <w:r>
      <w:rPr>
        <w:rFonts w:ascii="Cambria" w:hAnsi="Cambria"/>
      </w:rPr>
      <w:t>s., Jugoslávská</w:t>
    </w:r>
    <w:r w:rsidR="00F80866">
      <w:rPr>
        <w:rFonts w:ascii="Cambria" w:hAnsi="Cambria"/>
      </w:rPr>
      <w:t xml:space="preserve"> 19, Praha 2, číslo účtu: </w:t>
    </w:r>
    <w:r>
      <w:rPr>
        <w:rFonts w:ascii="Cambria" w:hAnsi="Cambria"/>
      </w:rPr>
      <w:t>3885369/0800</w:t>
    </w:r>
  </w:p>
  <w:p w:rsidR="00310D74" w:rsidRDefault="00310D7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3816" w:rsidRDefault="00FD3816">
      <w:r>
        <w:separator/>
      </w:r>
    </w:p>
  </w:footnote>
  <w:footnote w:type="continuationSeparator" w:id="0">
    <w:p w:rsidR="00FD3816" w:rsidRDefault="00FD38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E08" w:rsidRPr="0019552F" w:rsidRDefault="00FD3816" w:rsidP="00860E08">
    <w:pPr>
      <w:pStyle w:val="Nadpis1"/>
      <w:jc w:val="left"/>
      <w:rPr>
        <w:rFonts w:ascii="Arial" w:hAnsi="Arial" w:cs="Arial"/>
        <w:b/>
        <w:sz w:val="36"/>
        <w:szCs w:val="36"/>
      </w:rPr>
    </w:pPr>
    <w:r>
      <w:rPr>
        <w:noProof/>
        <w:sz w:val="36"/>
        <w:szCs w:val="36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406.55pt;margin-top:-35.4pt;width:108.3pt;height:102pt;z-index:-251658752">
          <v:imagedata r:id="rId1" o:title=""/>
        </v:shape>
        <o:OLEObject Type="Embed" ProgID="AcroExch.Document.11" ShapeID="_x0000_s2051" DrawAspect="Content" ObjectID="_1740230308" r:id="rId2"/>
      </w:object>
    </w:r>
    <w:r w:rsidR="00860E08" w:rsidRPr="0019552F">
      <w:rPr>
        <w:rFonts w:ascii="Arial" w:hAnsi="Arial" w:cs="Arial"/>
        <w:b/>
        <w:sz w:val="36"/>
        <w:szCs w:val="36"/>
      </w:rPr>
      <w:t>Základní škola, Praha 2, Vratislavova 13</w:t>
    </w:r>
  </w:p>
  <w:p w:rsidR="00860E08" w:rsidRPr="00860E08" w:rsidRDefault="00860E08" w:rsidP="00860E08"/>
  <w:p w:rsidR="00860E08" w:rsidRDefault="00860E08" w:rsidP="00B125F8">
    <w:pPr>
      <w:pStyle w:val="Nadpis1"/>
      <w:jc w:val="left"/>
      <w:rPr>
        <w:rFonts w:ascii="Arial" w:hAnsi="Arial" w:cs="Arial"/>
        <w:sz w:val="18"/>
        <w:szCs w:val="18"/>
      </w:rPr>
    </w:pPr>
  </w:p>
  <w:p w:rsidR="00860E08" w:rsidRPr="0075478A" w:rsidRDefault="00776105" w:rsidP="00E44008">
    <w:pPr>
      <w:pStyle w:val="Nadpis1"/>
      <w:jc w:val="left"/>
    </w:pPr>
    <w:r w:rsidRPr="0075478A">
      <w:rPr>
        <w:rFonts w:ascii="Arial" w:hAnsi="Arial" w:cs="Arial"/>
        <w:sz w:val="20"/>
      </w:rPr>
      <w:t>IČ: 47610425</w:t>
    </w:r>
    <w:r w:rsidR="008F6BD2" w:rsidRPr="0075478A">
      <w:rPr>
        <w:rFonts w:ascii="Arial" w:hAnsi="Arial" w:cs="Arial"/>
        <w:sz w:val="20"/>
      </w:rPr>
      <w:t xml:space="preserve">, </w:t>
    </w:r>
    <w:r w:rsidR="00C57660">
      <w:rPr>
        <w:rFonts w:ascii="Arial" w:hAnsi="Arial" w:cs="Arial"/>
        <w:i/>
        <w:sz w:val="20"/>
      </w:rPr>
      <w:t>tel: 222 523 392</w:t>
    </w:r>
    <w:r w:rsidR="008F6BD2" w:rsidRPr="0075478A">
      <w:rPr>
        <w:rFonts w:ascii="Arial" w:hAnsi="Arial" w:cs="Arial"/>
        <w:i/>
        <w:sz w:val="20"/>
      </w:rPr>
      <w:t>,</w:t>
    </w:r>
    <w:r w:rsidR="00743BFA" w:rsidRPr="0075478A">
      <w:rPr>
        <w:rFonts w:ascii="Arial" w:hAnsi="Arial" w:cs="Arial"/>
        <w:i/>
        <w:sz w:val="20"/>
      </w:rPr>
      <w:t xml:space="preserve"> </w:t>
    </w:r>
    <w:r w:rsidR="00D101D3" w:rsidRPr="0075478A">
      <w:rPr>
        <w:rFonts w:ascii="Arial" w:hAnsi="Arial" w:cs="Arial"/>
        <w:i/>
        <w:sz w:val="20"/>
      </w:rPr>
      <w:t>fax:224</w:t>
    </w:r>
    <w:r w:rsidR="00333DD4" w:rsidRPr="0075478A">
      <w:rPr>
        <w:rFonts w:ascii="Arial" w:hAnsi="Arial" w:cs="Arial"/>
        <w:i/>
        <w:sz w:val="20"/>
      </w:rPr>
      <w:t xml:space="preserve"> </w:t>
    </w:r>
    <w:r w:rsidR="00D101D3" w:rsidRPr="0075478A">
      <w:rPr>
        <w:rFonts w:ascii="Arial" w:hAnsi="Arial" w:cs="Arial"/>
        <w:i/>
        <w:sz w:val="20"/>
      </w:rPr>
      <w:t>26</w:t>
    </w:r>
    <w:r w:rsidR="00D076A0" w:rsidRPr="0075478A">
      <w:rPr>
        <w:rFonts w:ascii="Arial" w:hAnsi="Arial" w:cs="Arial"/>
        <w:i/>
        <w:sz w:val="20"/>
      </w:rPr>
      <w:t>2</w:t>
    </w:r>
    <w:r w:rsidR="00333DD4" w:rsidRPr="0075478A">
      <w:rPr>
        <w:rFonts w:ascii="Arial" w:hAnsi="Arial" w:cs="Arial"/>
        <w:i/>
        <w:sz w:val="20"/>
      </w:rPr>
      <w:t xml:space="preserve"> </w:t>
    </w:r>
    <w:r w:rsidR="00D076A0" w:rsidRPr="0075478A">
      <w:rPr>
        <w:rFonts w:ascii="Arial" w:hAnsi="Arial" w:cs="Arial"/>
        <w:i/>
        <w:sz w:val="20"/>
      </w:rPr>
      <w:t>142</w:t>
    </w:r>
    <w:r w:rsidR="008F6BD2" w:rsidRPr="0075478A">
      <w:rPr>
        <w:rFonts w:ascii="Arial" w:hAnsi="Arial" w:cs="Arial"/>
        <w:i/>
        <w:sz w:val="20"/>
      </w:rPr>
      <w:t xml:space="preserve">, </w:t>
    </w:r>
    <w:hyperlink r:id="rId3" w:history="1">
      <w:r w:rsidR="00E44008" w:rsidRPr="0075478A">
        <w:rPr>
          <w:rStyle w:val="Hypertextovodkaz"/>
          <w:rFonts w:ascii="Arial" w:hAnsi="Arial" w:cs="Arial"/>
          <w:i/>
          <w:color w:val="auto"/>
          <w:sz w:val="20"/>
        </w:rPr>
        <w:t>www.vratislavova.cz</w:t>
      </w:r>
    </w:hyperlink>
    <w:r w:rsidR="008F6BD2" w:rsidRPr="0075478A">
      <w:rPr>
        <w:rFonts w:ascii="Arial" w:hAnsi="Arial" w:cs="Arial"/>
        <w:i/>
        <w:sz w:val="20"/>
      </w:rPr>
      <w:t>,</w:t>
    </w:r>
    <w:r w:rsidR="00743BFA" w:rsidRPr="0075478A">
      <w:rPr>
        <w:rFonts w:ascii="Arial" w:hAnsi="Arial" w:cs="Arial"/>
        <w:i/>
        <w:sz w:val="20"/>
      </w:rPr>
      <w:t xml:space="preserve"> </w:t>
    </w:r>
    <w:hyperlink r:id="rId4" w:history="1">
      <w:r w:rsidR="00E44008" w:rsidRPr="0075478A">
        <w:rPr>
          <w:rStyle w:val="Hypertextovodkaz"/>
          <w:rFonts w:ascii="Arial" w:hAnsi="Arial" w:cs="Arial"/>
          <w:i/>
          <w:color w:val="auto"/>
          <w:sz w:val="20"/>
        </w:rPr>
        <w:t>info@vratislavova.cz</w:t>
      </w:r>
    </w:hyperlink>
    <w:r w:rsidR="00860E08" w:rsidRPr="0075478A">
      <w:rPr>
        <w:rFonts w:ascii="Arial" w:hAnsi="Arial" w:cs="Arial"/>
        <w:i/>
        <w:sz w:val="20"/>
      </w:rPr>
      <w:t xml:space="preserve"> </w:t>
    </w:r>
    <w:r w:rsidR="00860E08" w:rsidRPr="0075478A">
      <w:t xml:space="preserve">                                                                                                                                             </w:t>
    </w:r>
  </w:p>
  <w:p w:rsidR="00D101D3" w:rsidRDefault="00E44008" w:rsidP="00E44008">
    <w:pPr>
      <w:tabs>
        <w:tab w:val="center" w:pos="4819"/>
        <w:tab w:val="left" w:pos="8647"/>
      </w:tabs>
      <w:ind w:left="-284" w:right="-284"/>
      <w:jc w:val="center"/>
    </w:pPr>
    <w:r>
      <w:t>______________________________________________________________________________________________________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986424"/>
    <w:multiLevelType w:val="hybridMultilevel"/>
    <w:tmpl w:val="B186EC7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9FABA2A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66D694D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" w15:restartNumberingAfterBreak="0">
    <w:nsid w:val="288D74F4"/>
    <w:multiLevelType w:val="hybridMultilevel"/>
    <w:tmpl w:val="654EC6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3E5279"/>
    <w:multiLevelType w:val="hybridMultilevel"/>
    <w:tmpl w:val="5CAA8280"/>
    <w:lvl w:ilvl="0" w:tplc="0405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2A8854F5"/>
    <w:multiLevelType w:val="hybridMultilevel"/>
    <w:tmpl w:val="FFF286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FA6BD3"/>
    <w:multiLevelType w:val="hybridMultilevel"/>
    <w:tmpl w:val="1E3AEA0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BE2CE7"/>
    <w:multiLevelType w:val="hybridMultilevel"/>
    <w:tmpl w:val="BA08457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C1316A"/>
    <w:multiLevelType w:val="multilevel"/>
    <w:tmpl w:val="FE1031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72"/>
        </w:tabs>
        <w:ind w:left="4072" w:hanging="1800"/>
      </w:pPr>
      <w:rPr>
        <w:rFonts w:hint="default"/>
      </w:rPr>
    </w:lvl>
  </w:abstractNum>
  <w:abstractNum w:abstractNumId="8" w15:restartNumberingAfterBreak="0">
    <w:nsid w:val="602120A1"/>
    <w:multiLevelType w:val="hybridMultilevel"/>
    <w:tmpl w:val="E90878F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9B73CF"/>
    <w:multiLevelType w:val="hybridMultilevel"/>
    <w:tmpl w:val="A8BA8E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5030D6"/>
    <w:multiLevelType w:val="multilevel"/>
    <w:tmpl w:val="099AC38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072"/>
        </w:tabs>
        <w:ind w:left="4072" w:hanging="1800"/>
      </w:pPr>
      <w:rPr>
        <w:rFonts w:hint="default"/>
      </w:rPr>
    </w:lvl>
  </w:abstractNum>
  <w:abstractNum w:abstractNumId="11" w15:restartNumberingAfterBreak="0">
    <w:nsid w:val="6EE47F2F"/>
    <w:multiLevelType w:val="multilevel"/>
    <w:tmpl w:val="286894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72"/>
        </w:tabs>
        <w:ind w:left="4072" w:hanging="1800"/>
      </w:pPr>
      <w:rPr>
        <w:rFonts w:hint="default"/>
      </w:rPr>
    </w:lvl>
  </w:abstractNum>
  <w:abstractNum w:abstractNumId="12" w15:restartNumberingAfterBreak="0">
    <w:nsid w:val="70216192"/>
    <w:multiLevelType w:val="multilevel"/>
    <w:tmpl w:val="EDBCCD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72"/>
        </w:tabs>
        <w:ind w:left="4072" w:hanging="1800"/>
      </w:pPr>
      <w:rPr>
        <w:rFonts w:hint="default"/>
      </w:rPr>
    </w:lvl>
  </w:abstractNum>
  <w:abstractNum w:abstractNumId="13" w15:restartNumberingAfterBreak="0">
    <w:nsid w:val="7AB2464F"/>
    <w:multiLevelType w:val="hybridMultilevel"/>
    <w:tmpl w:val="F5741AA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36128B"/>
    <w:multiLevelType w:val="hybridMultilevel"/>
    <w:tmpl w:val="87FC4604"/>
    <w:lvl w:ilvl="0" w:tplc="947009C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7D4644EE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DAC0508"/>
    <w:multiLevelType w:val="hybridMultilevel"/>
    <w:tmpl w:val="8612E9D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13"/>
  </w:num>
  <w:num w:numId="4">
    <w:abstractNumId w:val="8"/>
  </w:num>
  <w:num w:numId="5">
    <w:abstractNumId w:val="0"/>
  </w:num>
  <w:num w:numId="6">
    <w:abstractNumId w:val="5"/>
  </w:num>
  <w:num w:numId="7">
    <w:abstractNumId w:val="9"/>
  </w:num>
  <w:num w:numId="8">
    <w:abstractNumId w:val="2"/>
  </w:num>
  <w:num w:numId="9">
    <w:abstractNumId w:val="4"/>
  </w:num>
  <w:num w:numId="10">
    <w:abstractNumId w:val="1"/>
  </w:num>
  <w:num w:numId="11">
    <w:abstractNumId w:val="14"/>
  </w:num>
  <w:num w:numId="12">
    <w:abstractNumId w:val="10"/>
  </w:num>
  <w:num w:numId="13">
    <w:abstractNumId w:val="11"/>
  </w:num>
  <w:num w:numId="14">
    <w:abstractNumId w:val="12"/>
  </w:num>
  <w:num w:numId="15">
    <w:abstractNumId w:val="7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mirrorMargin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5A9"/>
    <w:rsid w:val="00000E08"/>
    <w:rsid w:val="00010412"/>
    <w:rsid w:val="00017011"/>
    <w:rsid w:val="000212C5"/>
    <w:rsid w:val="00024E42"/>
    <w:rsid w:val="0002653F"/>
    <w:rsid w:val="00031D65"/>
    <w:rsid w:val="00047AF6"/>
    <w:rsid w:val="00057B88"/>
    <w:rsid w:val="00064211"/>
    <w:rsid w:val="0007526C"/>
    <w:rsid w:val="000837FE"/>
    <w:rsid w:val="000B2F2C"/>
    <w:rsid w:val="00106871"/>
    <w:rsid w:val="001654EC"/>
    <w:rsid w:val="001664E1"/>
    <w:rsid w:val="00177151"/>
    <w:rsid w:val="0019552F"/>
    <w:rsid w:val="001A2A55"/>
    <w:rsid w:val="001A2F0F"/>
    <w:rsid w:val="001B3CEC"/>
    <w:rsid w:val="001E7D63"/>
    <w:rsid w:val="001F497B"/>
    <w:rsid w:val="002178CB"/>
    <w:rsid w:val="00227BEF"/>
    <w:rsid w:val="00240E90"/>
    <w:rsid w:val="00255BDE"/>
    <w:rsid w:val="002759F2"/>
    <w:rsid w:val="00281CCD"/>
    <w:rsid w:val="00296FEF"/>
    <w:rsid w:val="00297303"/>
    <w:rsid w:val="002D6E5D"/>
    <w:rsid w:val="002E4EB8"/>
    <w:rsid w:val="00310D74"/>
    <w:rsid w:val="003245EA"/>
    <w:rsid w:val="00331B82"/>
    <w:rsid w:val="00333DD4"/>
    <w:rsid w:val="00355127"/>
    <w:rsid w:val="00365814"/>
    <w:rsid w:val="00374CE8"/>
    <w:rsid w:val="00374FB3"/>
    <w:rsid w:val="0039277E"/>
    <w:rsid w:val="003C12F0"/>
    <w:rsid w:val="003D6C8E"/>
    <w:rsid w:val="003D7490"/>
    <w:rsid w:val="003E37FE"/>
    <w:rsid w:val="00405BA5"/>
    <w:rsid w:val="00413CA5"/>
    <w:rsid w:val="0045209D"/>
    <w:rsid w:val="004772A9"/>
    <w:rsid w:val="004B4C0F"/>
    <w:rsid w:val="004B52B7"/>
    <w:rsid w:val="004E491C"/>
    <w:rsid w:val="004E6EAB"/>
    <w:rsid w:val="004F5502"/>
    <w:rsid w:val="00506AE0"/>
    <w:rsid w:val="00544624"/>
    <w:rsid w:val="00596379"/>
    <w:rsid w:val="005C2266"/>
    <w:rsid w:val="005D6B31"/>
    <w:rsid w:val="005E6B22"/>
    <w:rsid w:val="006079F5"/>
    <w:rsid w:val="00651160"/>
    <w:rsid w:val="00673EED"/>
    <w:rsid w:val="006821C0"/>
    <w:rsid w:val="00686311"/>
    <w:rsid w:val="006A53C4"/>
    <w:rsid w:val="00705F08"/>
    <w:rsid w:val="00710019"/>
    <w:rsid w:val="00710143"/>
    <w:rsid w:val="00717B1B"/>
    <w:rsid w:val="00743BFA"/>
    <w:rsid w:val="0075478A"/>
    <w:rsid w:val="00765D0A"/>
    <w:rsid w:val="0077306F"/>
    <w:rsid w:val="00776105"/>
    <w:rsid w:val="007D1C46"/>
    <w:rsid w:val="007D7955"/>
    <w:rsid w:val="007E6FC1"/>
    <w:rsid w:val="00812B37"/>
    <w:rsid w:val="00820347"/>
    <w:rsid w:val="00823F28"/>
    <w:rsid w:val="00860E08"/>
    <w:rsid w:val="008702DD"/>
    <w:rsid w:val="008A3671"/>
    <w:rsid w:val="008A40B2"/>
    <w:rsid w:val="008B0514"/>
    <w:rsid w:val="008C33B8"/>
    <w:rsid w:val="008E1E71"/>
    <w:rsid w:val="008F6BD2"/>
    <w:rsid w:val="00911683"/>
    <w:rsid w:val="00914682"/>
    <w:rsid w:val="009235E0"/>
    <w:rsid w:val="00923D80"/>
    <w:rsid w:val="00937CBB"/>
    <w:rsid w:val="0094531D"/>
    <w:rsid w:val="00947C23"/>
    <w:rsid w:val="0099618D"/>
    <w:rsid w:val="009A6BFF"/>
    <w:rsid w:val="009A6CD1"/>
    <w:rsid w:val="009A7650"/>
    <w:rsid w:val="009C0FFA"/>
    <w:rsid w:val="009D04AC"/>
    <w:rsid w:val="009E3D3A"/>
    <w:rsid w:val="00A03DA9"/>
    <w:rsid w:val="00A213ED"/>
    <w:rsid w:val="00A375A9"/>
    <w:rsid w:val="00A45261"/>
    <w:rsid w:val="00A530FC"/>
    <w:rsid w:val="00A57676"/>
    <w:rsid w:val="00A71054"/>
    <w:rsid w:val="00A85FE6"/>
    <w:rsid w:val="00A96987"/>
    <w:rsid w:val="00AA57FE"/>
    <w:rsid w:val="00AD07CA"/>
    <w:rsid w:val="00AF2A01"/>
    <w:rsid w:val="00B05393"/>
    <w:rsid w:val="00B05B0C"/>
    <w:rsid w:val="00B125F8"/>
    <w:rsid w:val="00B2582C"/>
    <w:rsid w:val="00B35BCE"/>
    <w:rsid w:val="00B6548B"/>
    <w:rsid w:val="00B665A9"/>
    <w:rsid w:val="00B82D37"/>
    <w:rsid w:val="00B83E1A"/>
    <w:rsid w:val="00B85E1F"/>
    <w:rsid w:val="00B93894"/>
    <w:rsid w:val="00B97620"/>
    <w:rsid w:val="00BC37CF"/>
    <w:rsid w:val="00BE4ADB"/>
    <w:rsid w:val="00BF05B9"/>
    <w:rsid w:val="00BF0A1B"/>
    <w:rsid w:val="00BF3B69"/>
    <w:rsid w:val="00C267E8"/>
    <w:rsid w:val="00C4306F"/>
    <w:rsid w:val="00C557B5"/>
    <w:rsid w:val="00C57660"/>
    <w:rsid w:val="00C71617"/>
    <w:rsid w:val="00C81879"/>
    <w:rsid w:val="00C8256B"/>
    <w:rsid w:val="00CB44B2"/>
    <w:rsid w:val="00CC4491"/>
    <w:rsid w:val="00CC5881"/>
    <w:rsid w:val="00CD37B6"/>
    <w:rsid w:val="00CD55AD"/>
    <w:rsid w:val="00CD5BEA"/>
    <w:rsid w:val="00D076A0"/>
    <w:rsid w:val="00D101D3"/>
    <w:rsid w:val="00D13104"/>
    <w:rsid w:val="00D17A42"/>
    <w:rsid w:val="00D24C19"/>
    <w:rsid w:val="00D30654"/>
    <w:rsid w:val="00D436BD"/>
    <w:rsid w:val="00D55CC5"/>
    <w:rsid w:val="00D57F8C"/>
    <w:rsid w:val="00D609A8"/>
    <w:rsid w:val="00D85746"/>
    <w:rsid w:val="00D87223"/>
    <w:rsid w:val="00DC2232"/>
    <w:rsid w:val="00DF0E08"/>
    <w:rsid w:val="00DF2954"/>
    <w:rsid w:val="00E148FF"/>
    <w:rsid w:val="00E44008"/>
    <w:rsid w:val="00E46980"/>
    <w:rsid w:val="00E5604B"/>
    <w:rsid w:val="00E57697"/>
    <w:rsid w:val="00E67D38"/>
    <w:rsid w:val="00E73238"/>
    <w:rsid w:val="00E82E0F"/>
    <w:rsid w:val="00E85F76"/>
    <w:rsid w:val="00EA294C"/>
    <w:rsid w:val="00EA3ADE"/>
    <w:rsid w:val="00EF0FE3"/>
    <w:rsid w:val="00EF1B1C"/>
    <w:rsid w:val="00EF631E"/>
    <w:rsid w:val="00F06521"/>
    <w:rsid w:val="00F116F9"/>
    <w:rsid w:val="00F176B9"/>
    <w:rsid w:val="00F20A63"/>
    <w:rsid w:val="00F24259"/>
    <w:rsid w:val="00F25755"/>
    <w:rsid w:val="00F36D77"/>
    <w:rsid w:val="00F4110C"/>
    <w:rsid w:val="00F642AE"/>
    <w:rsid w:val="00F7747B"/>
    <w:rsid w:val="00F80484"/>
    <w:rsid w:val="00F80866"/>
    <w:rsid w:val="00FA3F27"/>
    <w:rsid w:val="00FC4B96"/>
    <w:rsid w:val="00FC60EB"/>
    <w:rsid w:val="00FD3816"/>
    <w:rsid w:val="00FF1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5:docId w15:val="{62C3CB45-EFDA-485A-B748-2A15933CD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375A9"/>
    <w:rPr>
      <w:sz w:val="24"/>
      <w:szCs w:val="24"/>
    </w:rPr>
  </w:style>
  <w:style w:type="paragraph" w:styleId="Nadpis1">
    <w:name w:val="heading 1"/>
    <w:basedOn w:val="Normln"/>
    <w:next w:val="Normln"/>
    <w:qFormat/>
    <w:rsid w:val="00A85FE6"/>
    <w:pPr>
      <w:keepNext/>
      <w:jc w:val="center"/>
      <w:outlineLvl w:val="0"/>
    </w:pPr>
  </w:style>
  <w:style w:type="paragraph" w:styleId="Nadpis2">
    <w:name w:val="heading 2"/>
    <w:basedOn w:val="Normln"/>
    <w:next w:val="Normln"/>
    <w:qFormat/>
    <w:rsid w:val="00A85FE6"/>
    <w:pPr>
      <w:keepNext/>
      <w:ind w:right="1814"/>
      <w:jc w:val="both"/>
      <w:outlineLvl w:val="1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sid w:val="00A85FE6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rsid w:val="00A85FE6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A85FE6"/>
    <w:pPr>
      <w:tabs>
        <w:tab w:val="center" w:pos="4536"/>
        <w:tab w:val="right" w:pos="9072"/>
      </w:tabs>
    </w:pPr>
  </w:style>
  <w:style w:type="paragraph" w:styleId="Zkladntext">
    <w:name w:val="Body Text"/>
    <w:basedOn w:val="Normln"/>
    <w:rsid w:val="00A85FE6"/>
    <w:pPr>
      <w:pBdr>
        <w:top w:val="single" w:sz="4" w:space="1" w:color="auto"/>
      </w:pBdr>
      <w:jc w:val="both"/>
    </w:pPr>
  </w:style>
  <w:style w:type="character" w:styleId="Sledovanodkaz">
    <w:name w:val="FollowedHyperlink"/>
    <w:basedOn w:val="Standardnpsmoodstavce"/>
    <w:rsid w:val="005E6B22"/>
    <w:rPr>
      <w:color w:val="800080"/>
      <w:u w:val="single"/>
    </w:rPr>
  </w:style>
  <w:style w:type="paragraph" w:styleId="Textbubliny">
    <w:name w:val="Balloon Text"/>
    <w:basedOn w:val="Normln"/>
    <w:semiHidden/>
    <w:rsid w:val="00F36D77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8A40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Standardnpsmoodstavce"/>
    <w:uiPriority w:val="22"/>
    <w:qFormat/>
    <w:rsid w:val="00B05B0C"/>
    <w:rPr>
      <w:b/>
      <w:bCs/>
    </w:rPr>
  </w:style>
  <w:style w:type="character" w:styleId="Zdraznn">
    <w:name w:val="Emphasis"/>
    <w:basedOn w:val="Standardnpsmoodstavce"/>
    <w:uiPriority w:val="20"/>
    <w:qFormat/>
    <w:rsid w:val="00297303"/>
    <w:rPr>
      <w:i/>
      <w:iCs/>
    </w:rPr>
  </w:style>
  <w:style w:type="paragraph" w:styleId="Nzev">
    <w:name w:val="Title"/>
    <w:basedOn w:val="Normln"/>
    <w:next w:val="Normln"/>
    <w:link w:val="NzevChar"/>
    <w:qFormat/>
    <w:rsid w:val="00765D0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765D0A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765D0A"/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765D0A"/>
  </w:style>
  <w:style w:type="character" w:styleId="Znakapoznpodarou">
    <w:name w:val="footnote reference"/>
    <w:basedOn w:val="Standardnpsmoodstavce"/>
    <w:uiPriority w:val="99"/>
    <w:semiHidden/>
    <w:unhideWhenUsed/>
    <w:rsid w:val="00765D0A"/>
    <w:rPr>
      <w:vertAlign w:val="superscript"/>
    </w:rPr>
  </w:style>
  <w:style w:type="character" w:customStyle="1" w:styleId="ZpatChar">
    <w:name w:val="Zápatí Char"/>
    <w:basedOn w:val="Standardnpsmoodstavce"/>
    <w:link w:val="Zpat"/>
    <w:uiPriority w:val="99"/>
    <w:rsid w:val="00310D74"/>
  </w:style>
  <w:style w:type="paragraph" w:styleId="Bezmezer">
    <w:name w:val="No Spacing"/>
    <w:uiPriority w:val="1"/>
    <w:qFormat/>
    <w:rsid w:val="00911683"/>
  </w:style>
  <w:style w:type="paragraph" w:styleId="Odstavecseseznamem">
    <w:name w:val="List Paragraph"/>
    <w:basedOn w:val="Normln"/>
    <w:uiPriority w:val="34"/>
    <w:qFormat/>
    <w:rsid w:val="004B52B7"/>
    <w:pPr>
      <w:ind w:left="708"/>
    </w:pPr>
  </w:style>
  <w:style w:type="character" w:customStyle="1" w:styleId="ZhlavChar">
    <w:name w:val="Záhlaví Char"/>
    <w:basedOn w:val="Standardnpsmoodstavce"/>
    <w:link w:val="Zhlav"/>
    <w:uiPriority w:val="99"/>
    <w:rsid w:val="00860E08"/>
  </w:style>
  <w:style w:type="paragraph" w:styleId="Zkladntext2">
    <w:name w:val="Body Text 2"/>
    <w:basedOn w:val="Normln"/>
    <w:link w:val="Zkladntext2Char"/>
    <w:rsid w:val="00DF0E08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rsid w:val="00DF0E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187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vratislavova.cz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hyperlink" Target="mailto:info@vratislavova.cz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Hlavi&#269;ka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Hlavička.dotx</Template>
  <TotalTime>32</TotalTime>
  <Pages>1</Pages>
  <Words>221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Žádost o uvolnění žáka z vyučování</vt:lpstr>
    </vt:vector>
  </TitlesOfParts>
  <Company>HP</Company>
  <LinksUpToDate>false</LinksUpToDate>
  <CharactersWithSpaces>1525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Žádost o uvolnění žáka z vyučování</dc:title>
  <dc:creator>User</dc:creator>
  <cp:lastModifiedBy>Trunda Jiří</cp:lastModifiedBy>
  <cp:revision>5</cp:revision>
  <cp:lastPrinted>2022-04-11T12:47:00Z</cp:lastPrinted>
  <dcterms:created xsi:type="dcterms:W3CDTF">2015-01-26T08:02:00Z</dcterms:created>
  <dcterms:modified xsi:type="dcterms:W3CDTF">2023-03-13T15:32:00Z</dcterms:modified>
</cp:coreProperties>
</file>